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278F" w14:textId="77777777" w:rsidR="009D5A1A" w:rsidRDefault="009D5A1A" w:rsidP="009D5A1A">
      <w:pPr>
        <w:pageBreakBefore/>
        <w:suppressAutoHyphens/>
        <w:spacing w:line="240" w:lineRule="atLeast"/>
        <w:ind w:left="4956" w:firstLine="709"/>
        <w:jc w:val="both"/>
        <w:rPr>
          <w:b/>
          <w:kern w:val="2"/>
          <w:sz w:val="28"/>
          <w:szCs w:val="28"/>
          <w:lang w:eastAsia="zh-CN"/>
        </w:rPr>
      </w:pPr>
      <w:r>
        <w:rPr>
          <w:kern w:val="2"/>
          <w:lang w:eastAsia="zh-CN"/>
        </w:rPr>
        <w:t xml:space="preserve">Spett.le </w:t>
      </w:r>
    </w:p>
    <w:p w14:paraId="709C4DEC" w14:textId="77777777" w:rsidR="009D5A1A" w:rsidRDefault="009D5A1A" w:rsidP="009D5A1A">
      <w:pPr>
        <w:suppressAutoHyphens/>
        <w:spacing w:line="240" w:lineRule="atLeast"/>
        <w:ind w:left="4956" w:firstLine="709"/>
        <w:jc w:val="both"/>
        <w:rPr>
          <w:kern w:val="2"/>
          <w:lang w:eastAsia="zh-CN"/>
        </w:rPr>
      </w:pPr>
      <w:r>
        <w:rPr>
          <w:b/>
          <w:kern w:val="2"/>
          <w:sz w:val="28"/>
          <w:szCs w:val="28"/>
          <w:lang w:eastAsia="zh-CN"/>
        </w:rPr>
        <w:t>CREA-IT</w:t>
      </w:r>
    </w:p>
    <w:p w14:paraId="376640AF" w14:textId="77777777" w:rsidR="009D5A1A" w:rsidRDefault="009D5A1A" w:rsidP="009D5A1A">
      <w:pPr>
        <w:suppressAutoHyphens/>
        <w:spacing w:line="240" w:lineRule="atLeast"/>
        <w:ind w:left="4956" w:firstLine="709"/>
        <w:jc w:val="both"/>
        <w:rPr>
          <w:kern w:val="2"/>
          <w:lang w:eastAsia="zh-CN"/>
        </w:rPr>
      </w:pPr>
      <w:r>
        <w:rPr>
          <w:kern w:val="2"/>
          <w:lang w:eastAsia="zh-CN"/>
        </w:rPr>
        <w:t>Via della Pascolare, 16</w:t>
      </w:r>
    </w:p>
    <w:p w14:paraId="68CC4D6B" w14:textId="77777777" w:rsidR="009D5A1A" w:rsidRDefault="009D5A1A" w:rsidP="009D5A1A">
      <w:pPr>
        <w:suppressAutoHyphens/>
        <w:ind w:left="4956" w:firstLine="708"/>
        <w:jc w:val="both"/>
        <w:rPr>
          <w:kern w:val="2"/>
          <w:lang w:eastAsia="zh-CN"/>
        </w:rPr>
      </w:pPr>
      <w:r>
        <w:rPr>
          <w:kern w:val="2"/>
          <w:lang w:eastAsia="zh-CN"/>
        </w:rPr>
        <w:t xml:space="preserve">00015 Monterotondo (RM) </w:t>
      </w:r>
    </w:p>
    <w:p w14:paraId="00C2E588" w14:textId="77777777" w:rsidR="009D5A1A" w:rsidRDefault="009D5A1A" w:rsidP="009D5A1A">
      <w:pPr>
        <w:suppressAutoHyphens/>
        <w:ind w:left="4956" w:firstLine="708"/>
        <w:jc w:val="both"/>
        <w:rPr>
          <w:kern w:val="2"/>
          <w:lang w:eastAsia="zh-CN"/>
        </w:rPr>
      </w:pPr>
    </w:p>
    <w:p w14:paraId="4FEC35D9" w14:textId="77777777" w:rsidR="009D5A1A" w:rsidRDefault="009D5A1A" w:rsidP="009D5A1A">
      <w:pPr>
        <w:suppressAutoHyphens/>
        <w:ind w:left="4956" w:firstLine="708"/>
        <w:jc w:val="both"/>
        <w:rPr>
          <w:kern w:val="2"/>
          <w:lang w:eastAsia="zh-CN"/>
        </w:rPr>
      </w:pPr>
    </w:p>
    <w:p w14:paraId="33DA9C74" w14:textId="77777777" w:rsidR="009D5A1A" w:rsidRDefault="009D5A1A" w:rsidP="009D5A1A">
      <w:pPr>
        <w:suppressAutoHyphens/>
        <w:ind w:left="4956" w:firstLine="708"/>
        <w:jc w:val="both"/>
        <w:rPr>
          <w:kern w:val="2"/>
          <w:lang w:eastAsia="zh-CN"/>
        </w:rPr>
      </w:pPr>
    </w:p>
    <w:p w14:paraId="64B0CC2E" w14:textId="77777777" w:rsidR="009D5A1A" w:rsidRDefault="009D5A1A" w:rsidP="009D5A1A">
      <w:pPr>
        <w:suppressAutoHyphens/>
        <w:ind w:left="4956" w:firstLine="708"/>
        <w:jc w:val="both"/>
        <w:rPr>
          <w:kern w:val="2"/>
          <w:lang w:eastAsia="zh-CN"/>
        </w:rPr>
      </w:pPr>
    </w:p>
    <w:p w14:paraId="6D95E9D5" w14:textId="25C16B30" w:rsidR="009D5A1A" w:rsidRDefault="009D5A1A" w:rsidP="009D5A1A">
      <w:pPr>
        <w:tabs>
          <w:tab w:val="left" w:pos="4962"/>
        </w:tabs>
        <w:suppressAutoHyphens/>
        <w:jc w:val="both"/>
        <w:rPr>
          <w:kern w:val="2"/>
          <w:lang w:eastAsia="zh-CN"/>
        </w:rPr>
      </w:pPr>
      <w:r>
        <w:rPr>
          <w:b/>
          <w:kern w:val="2"/>
          <w:lang w:eastAsia="zh-CN"/>
        </w:rPr>
        <w:t xml:space="preserve">OGGETTO: </w:t>
      </w:r>
      <w:r>
        <w:rPr>
          <w:kern w:val="2"/>
          <w:u w:val="single"/>
          <w:lang w:eastAsia="zh-CN"/>
        </w:rPr>
        <w:t xml:space="preserve">Offerta per l’acquisto di </w:t>
      </w:r>
      <w:r w:rsidR="009B586E">
        <w:rPr>
          <w:kern w:val="2"/>
          <w:u w:val="single"/>
          <w:lang w:eastAsia="zh-CN"/>
        </w:rPr>
        <w:t>erba in piedi</w:t>
      </w:r>
      <w:r>
        <w:rPr>
          <w:kern w:val="2"/>
          <w:u w:val="single"/>
          <w:lang w:eastAsia="zh-CN"/>
        </w:rPr>
        <w:t xml:space="preserve"> presso l’Azienda del CREA-IT di Monterotondo (Rm) – Terreni San Leonardo 36 ha</w:t>
      </w:r>
      <w:r w:rsidR="00217EAF">
        <w:rPr>
          <w:kern w:val="2"/>
          <w:u w:val="single"/>
          <w:lang w:eastAsia="zh-CN"/>
        </w:rPr>
        <w:t xml:space="preserve"> circa</w:t>
      </w:r>
    </w:p>
    <w:p w14:paraId="5772E9DE" w14:textId="77777777" w:rsidR="009D5A1A" w:rsidRDefault="009D5A1A" w:rsidP="009D5A1A">
      <w:pPr>
        <w:suppressAutoHyphens/>
        <w:jc w:val="both"/>
        <w:rPr>
          <w:kern w:val="2"/>
          <w:lang w:eastAsia="zh-CN"/>
        </w:rPr>
      </w:pPr>
    </w:p>
    <w:p w14:paraId="6E82C6EF" w14:textId="77777777" w:rsidR="009D5A1A" w:rsidRDefault="009D5A1A" w:rsidP="009D5A1A">
      <w:pPr>
        <w:suppressAutoHyphens/>
        <w:jc w:val="both"/>
        <w:rPr>
          <w:kern w:val="2"/>
          <w:lang w:eastAsia="zh-CN"/>
        </w:rPr>
      </w:pPr>
    </w:p>
    <w:p w14:paraId="7B36CB0E" w14:textId="77777777" w:rsidR="003F13A3" w:rsidRPr="00DA5E9A" w:rsidRDefault="003F13A3" w:rsidP="003F13A3">
      <w:pPr>
        <w:autoSpaceDE w:val="0"/>
        <w:autoSpaceDN w:val="0"/>
        <w:adjustRightInd w:val="0"/>
        <w:spacing w:after="240"/>
        <w:jc w:val="both"/>
        <w:rPr>
          <w:rFonts w:eastAsia="BookAntiqua"/>
        </w:rPr>
      </w:pPr>
      <w:r w:rsidRPr="00DA5E9A">
        <w:rPr>
          <w:rFonts w:eastAsia="BookAntiqua"/>
        </w:rPr>
        <w:t>Il sottoscritto ________________________________, nato a ______________________ (_____)</w:t>
      </w:r>
    </w:p>
    <w:p w14:paraId="0018C8DB" w14:textId="77777777" w:rsidR="003F13A3" w:rsidRPr="00DA5E9A" w:rsidRDefault="003F13A3" w:rsidP="003F13A3">
      <w:pPr>
        <w:autoSpaceDE w:val="0"/>
        <w:autoSpaceDN w:val="0"/>
        <w:adjustRightInd w:val="0"/>
        <w:spacing w:after="240"/>
        <w:jc w:val="both"/>
        <w:rPr>
          <w:rFonts w:eastAsia="BookAntiqua"/>
        </w:rPr>
      </w:pPr>
      <w:r w:rsidRPr="00DA5E9A">
        <w:rPr>
          <w:rFonts w:eastAsia="BookAntiqua"/>
        </w:rPr>
        <w:t>il ___________________ residente a _________________________________________________</w:t>
      </w:r>
    </w:p>
    <w:p w14:paraId="51DE3B45" w14:textId="77777777" w:rsidR="003F13A3" w:rsidRPr="00DA5E9A" w:rsidRDefault="003F13A3" w:rsidP="003F13A3">
      <w:pPr>
        <w:autoSpaceDE w:val="0"/>
        <w:autoSpaceDN w:val="0"/>
        <w:adjustRightInd w:val="0"/>
        <w:spacing w:after="240"/>
        <w:jc w:val="both"/>
        <w:rPr>
          <w:rFonts w:eastAsia="BookAntiqua"/>
        </w:rPr>
      </w:pPr>
      <w:r w:rsidRPr="00DA5E9A">
        <w:rPr>
          <w:rFonts w:eastAsia="BookAntiqua"/>
        </w:rPr>
        <w:t xml:space="preserve">in Via ____________________________________n° ____________, nella qualità di titolare e/o </w:t>
      </w:r>
      <w:r w:rsidRPr="00DA5E9A">
        <w:rPr>
          <w:iCs/>
        </w:rPr>
        <w:t>rappresentante legale dell’impresa (Denominazione/ Ragione Sociale)</w:t>
      </w:r>
      <w:r w:rsidRPr="00DA5E9A">
        <w:rPr>
          <w:rFonts w:eastAsia="BookAntiqua"/>
        </w:rPr>
        <w:t>:</w:t>
      </w:r>
      <w:r w:rsidRPr="00DA5E9A">
        <w:rPr>
          <w:i/>
          <w:iCs/>
        </w:rPr>
        <w:t>_</w:t>
      </w:r>
      <w:r w:rsidRPr="00DA5E9A">
        <w:rPr>
          <w:rFonts w:eastAsia="BookAntiqua"/>
        </w:rPr>
        <w:t>_______________________________________________________________________</w:t>
      </w:r>
    </w:p>
    <w:p w14:paraId="5594AB5F" w14:textId="77777777" w:rsidR="003F13A3" w:rsidRPr="00DA5E9A" w:rsidRDefault="003F13A3" w:rsidP="003F13A3">
      <w:pPr>
        <w:autoSpaceDE w:val="0"/>
        <w:autoSpaceDN w:val="0"/>
        <w:adjustRightInd w:val="0"/>
        <w:spacing w:before="240" w:after="240"/>
        <w:jc w:val="both"/>
        <w:rPr>
          <w:rFonts w:eastAsia="BookAntiqua"/>
        </w:rPr>
      </w:pPr>
      <w:r w:rsidRPr="00DA5E9A">
        <w:rPr>
          <w:rFonts w:eastAsia="BookAntiqua"/>
        </w:rPr>
        <w:t>con sede in _________________________________________________________________</w:t>
      </w:r>
    </w:p>
    <w:p w14:paraId="437F32CE" w14:textId="77777777" w:rsidR="003F13A3" w:rsidRPr="00DA5E9A" w:rsidRDefault="003F13A3" w:rsidP="003F13A3">
      <w:pPr>
        <w:autoSpaceDE w:val="0"/>
        <w:autoSpaceDN w:val="0"/>
        <w:adjustRightInd w:val="0"/>
        <w:spacing w:before="240" w:after="240"/>
        <w:jc w:val="both"/>
        <w:rPr>
          <w:rFonts w:eastAsia="BookAntiqua"/>
        </w:rPr>
      </w:pPr>
      <w:r w:rsidRPr="00DA5E9A">
        <w:rPr>
          <w:rFonts w:eastAsia="BookAntiqua"/>
        </w:rPr>
        <w:t xml:space="preserve">Via ______________________________________________________________n°___________ </w:t>
      </w:r>
    </w:p>
    <w:p w14:paraId="01CCD3C5" w14:textId="77777777" w:rsidR="003F13A3" w:rsidRPr="00DA5E9A" w:rsidRDefault="003F13A3" w:rsidP="003F13A3">
      <w:pPr>
        <w:autoSpaceDE w:val="0"/>
        <w:autoSpaceDN w:val="0"/>
        <w:adjustRightInd w:val="0"/>
        <w:spacing w:before="240" w:after="240"/>
        <w:jc w:val="both"/>
        <w:rPr>
          <w:rFonts w:eastAsia="BookAntiqua"/>
        </w:rPr>
      </w:pPr>
      <w:r w:rsidRPr="00DA5E9A">
        <w:rPr>
          <w:rFonts w:eastAsia="BookAntiqua"/>
        </w:rPr>
        <w:t xml:space="preserve">Codice Fiscale __________________________ partita I.V.A._______________________________ </w:t>
      </w:r>
    </w:p>
    <w:p w14:paraId="29E4D242" w14:textId="77777777" w:rsidR="003F13A3" w:rsidRPr="00DA5E9A" w:rsidRDefault="003F13A3" w:rsidP="003F13A3">
      <w:pPr>
        <w:pStyle w:val="Corpotesto"/>
        <w:spacing w:before="240" w:after="240"/>
        <w:rPr>
          <w:rFonts w:ascii="Times New Roman" w:hAnsi="Times New Roman"/>
          <w:b w:val="0"/>
          <w:sz w:val="24"/>
          <w:szCs w:val="24"/>
        </w:rPr>
      </w:pPr>
      <w:r w:rsidRPr="00DA5E9A">
        <w:rPr>
          <w:rFonts w:ascii="Times New Roman" w:hAnsi="Times New Roman"/>
          <w:b w:val="0"/>
          <w:sz w:val="24"/>
          <w:szCs w:val="24"/>
        </w:rPr>
        <w:t>Tel. n. __________________________fax n. ___________________________</w:t>
      </w:r>
    </w:p>
    <w:p w14:paraId="4A62EF77" w14:textId="77777777" w:rsidR="003F13A3" w:rsidRPr="00DA5E9A" w:rsidRDefault="003F13A3" w:rsidP="003F13A3">
      <w:pPr>
        <w:pStyle w:val="Corpotesto"/>
        <w:spacing w:before="240" w:after="240"/>
        <w:rPr>
          <w:rFonts w:ascii="Times New Roman" w:hAnsi="Times New Roman"/>
          <w:b w:val="0"/>
          <w:sz w:val="24"/>
          <w:szCs w:val="24"/>
        </w:rPr>
      </w:pPr>
      <w:r w:rsidRPr="00DA5E9A">
        <w:rPr>
          <w:rFonts w:ascii="Times New Roman" w:hAnsi="Times New Roman"/>
          <w:b w:val="0"/>
          <w:sz w:val="24"/>
          <w:szCs w:val="24"/>
        </w:rPr>
        <w:t>E-mail______________________________________________________________________</w:t>
      </w:r>
    </w:p>
    <w:p w14:paraId="50898FA1" w14:textId="77777777" w:rsidR="003F13A3" w:rsidRPr="00DA5E9A" w:rsidRDefault="003F13A3" w:rsidP="003F13A3">
      <w:pPr>
        <w:autoSpaceDE w:val="0"/>
        <w:autoSpaceDN w:val="0"/>
        <w:adjustRightInd w:val="0"/>
        <w:spacing w:before="240" w:after="240"/>
        <w:jc w:val="both"/>
        <w:rPr>
          <w:rFonts w:eastAsia="BookAntiqua"/>
        </w:rPr>
      </w:pPr>
      <w:r w:rsidRPr="00DA5E9A">
        <w:rPr>
          <w:rFonts w:eastAsia="BookAntiqua"/>
        </w:rPr>
        <w:t>P.E.C. _________________________________________________________________</w:t>
      </w:r>
    </w:p>
    <w:p w14:paraId="485806CE" w14:textId="77777777" w:rsidR="003F13A3" w:rsidRPr="00DA5E9A" w:rsidRDefault="003F13A3" w:rsidP="003F13A3">
      <w:pPr>
        <w:tabs>
          <w:tab w:val="left" w:pos="5940"/>
        </w:tabs>
        <w:jc w:val="center"/>
        <w:rPr>
          <w:b/>
        </w:rPr>
      </w:pPr>
      <w:r w:rsidRPr="00DA5E9A">
        <w:rPr>
          <w:b/>
        </w:rPr>
        <w:t>OFFRE</w:t>
      </w:r>
    </w:p>
    <w:p w14:paraId="7409D537" w14:textId="2BE298EF" w:rsidR="003F13A3" w:rsidRPr="00DA5E9A" w:rsidRDefault="003F13A3" w:rsidP="003F13A3">
      <w:pPr>
        <w:spacing w:line="360" w:lineRule="auto"/>
        <w:jc w:val="both"/>
      </w:pPr>
      <w:r w:rsidRPr="00DA5E9A">
        <w:t xml:space="preserve">per l’acquisto di erba in piedi, come descritto nella Vostra richiesta del </w:t>
      </w:r>
      <w:r w:rsidR="00C46EB0">
        <w:t>22/09/2026</w:t>
      </w:r>
      <w:r w:rsidRPr="00DA5E9A">
        <w:t xml:space="preserve">, il seguente prezzo: </w:t>
      </w:r>
    </w:p>
    <w:p w14:paraId="38458AA7" w14:textId="0471199C" w:rsidR="003F13A3" w:rsidRPr="00DA5E9A" w:rsidRDefault="003F13A3" w:rsidP="003F13A3">
      <w:pPr>
        <w:spacing w:line="360" w:lineRule="auto"/>
        <w:jc w:val="both"/>
      </w:pPr>
      <w:r w:rsidRPr="00DA5E9A">
        <w:t xml:space="preserve">In cifra </w:t>
      </w:r>
      <w:r w:rsidRPr="00DA5E9A">
        <w:rPr>
          <w:caps/>
        </w:rPr>
        <w:t xml:space="preserve">€ </w:t>
      </w:r>
      <w:r w:rsidRPr="00DA5E9A">
        <w:t>……..…/ha + IVA</w:t>
      </w:r>
    </w:p>
    <w:p w14:paraId="5EE50341" w14:textId="04774D9E" w:rsidR="003F13A3" w:rsidRPr="00DA5E9A" w:rsidRDefault="003F13A3" w:rsidP="003F13A3">
      <w:pPr>
        <w:tabs>
          <w:tab w:val="left" w:pos="5940"/>
        </w:tabs>
        <w:jc w:val="both"/>
        <w:rPr>
          <w:rFonts w:eastAsia="Calibri"/>
        </w:rPr>
      </w:pPr>
      <w:r w:rsidRPr="00DA5E9A">
        <w:rPr>
          <w:rFonts w:eastAsia="Calibri"/>
        </w:rPr>
        <w:t>In lettere ___________________________________________euro/</w:t>
      </w:r>
      <w:r w:rsidR="003E751B">
        <w:rPr>
          <w:rFonts w:eastAsia="Calibri"/>
        </w:rPr>
        <w:t>tonnellate</w:t>
      </w:r>
    </w:p>
    <w:p w14:paraId="12BAC59C" w14:textId="77777777" w:rsidR="003F13A3" w:rsidRPr="00DA5E9A" w:rsidRDefault="003F13A3" w:rsidP="003F13A3">
      <w:pPr>
        <w:tabs>
          <w:tab w:val="left" w:pos="5940"/>
        </w:tabs>
        <w:jc w:val="both"/>
        <w:rPr>
          <w:rFonts w:eastAsia="Calibri"/>
        </w:rPr>
      </w:pPr>
    </w:p>
    <w:p w14:paraId="223BA1DA" w14:textId="77777777" w:rsidR="003F13A3" w:rsidRPr="00DA5E9A" w:rsidRDefault="003F13A3" w:rsidP="003F13A3">
      <w:pPr>
        <w:tabs>
          <w:tab w:val="left" w:pos="5940"/>
        </w:tabs>
        <w:jc w:val="both"/>
        <w:rPr>
          <w:rFonts w:eastAsia="Calibri"/>
        </w:rPr>
      </w:pPr>
    </w:p>
    <w:p w14:paraId="64BCFA2A" w14:textId="77777777" w:rsidR="003F13A3" w:rsidRPr="00DA5E9A" w:rsidRDefault="003F13A3" w:rsidP="003F13A3">
      <w:pPr>
        <w:pStyle w:val="Corpotesto"/>
        <w:spacing w:after="120"/>
        <w:ind w:right="101"/>
        <w:rPr>
          <w:rFonts w:ascii="Times New Roman" w:eastAsia="Calibri" w:hAnsi="Times New Roman"/>
          <w:b w:val="0"/>
          <w:kern w:val="0"/>
          <w:sz w:val="24"/>
          <w:szCs w:val="24"/>
          <w:lang w:eastAsia="en-US"/>
        </w:rPr>
      </w:pPr>
      <w:r w:rsidRPr="00DA5E9A">
        <w:rPr>
          <w:rFonts w:ascii="Times New Roman" w:eastAsia="Calibri" w:hAnsi="Times New Roman"/>
          <w:b w:val="0"/>
          <w:sz w:val="24"/>
          <w:szCs w:val="24"/>
        </w:rPr>
        <w:t>In caso di discordanza tra l’importo dichiarato in cifre e quello dichiarata in lettere, sarà ritenuta valida l’indicazione più vantaggiosa per l’Ente.</w:t>
      </w:r>
    </w:p>
    <w:p w14:paraId="40D61285" w14:textId="77777777" w:rsidR="003F13A3" w:rsidRPr="00DA5E9A" w:rsidRDefault="003F13A3" w:rsidP="003F13A3">
      <w:pPr>
        <w:pStyle w:val="Corpodeltesto31"/>
        <w:ind w:firstLine="708"/>
      </w:pPr>
    </w:p>
    <w:p w14:paraId="6F915C6B" w14:textId="77777777" w:rsidR="003F13A3" w:rsidRPr="00DA5E9A" w:rsidRDefault="003F13A3" w:rsidP="003F13A3">
      <w:pPr>
        <w:pStyle w:val="Corpodeltesto31"/>
        <w:ind w:firstLine="708"/>
      </w:pPr>
    </w:p>
    <w:p w14:paraId="3693687D" w14:textId="77777777" w:rsidR="003F13A3" w:rsidRPr="00DA5E9A" w:rsidRDefault="003F13A3" w:rsidP="003F13A3">
      <w:pPr>
        <w:pStyle w:val="Corpodeltesto31"/>
      </w:pPr>
      <w:r w:rsidRPr="00DA5E9A">
        <w:t xml:space="preserve">Data                                                                   </w:t>
      </w:r>
      <w:r w:rsidRPr="00DA5E9A">
        <w:tab/>
      </w:r>
      <w:r w:rsidRPr="00DA5E9A">
        <w:tab/>
      </w:r>
      <w:r w:rsidRPr="00DA5E9A">
        <w:tab/>
      </w:r>
      <w:r w:rsidRPr="00DA5E9A">
        <w:tab/>
        <w:t xml:space="preserve">Timbro e firma </w:t>
      </w:r>
    </w:p>
    <w:p w14:paraId="4A0D84C8" w14:textId="7D7BC38E" w:rsidR="00670908" w:rsidRPr="003A3CF6" w:rsidRDefault="00670908" w:rsidP="003F13A3">
      <w:pPr>
        <w:suppressAutoHyphens/>
        <w:jc w:val="both"/>
      </w:pPr>
    </w:p>
    <w:sectPr w:rsidR="00670908" w:rsidRPr="003A3CF6" w:rsidSect="00B0161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56" w:right="1134" w:bottom="1134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FE6AA" w14:textId="77777777" w:rsidR="00556C24" w:rsidRDefault="00556C24">
      <w:r>
        <w:separator/>
      </w:r>
    </w:p>
  </w:endnote>
  <w:endnote w:type="continuationSeparator" w:id="0">
    <w:p w14:paraId="017DCF32" w14:textId="77777777" w:rsidR="00556C24" w:rsidRDefault="0055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85A37" w14:textId="77777777" w:rsidR="00A54B29" w:rsidRDefault="00A54B29" w:rsidP="002164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F19DECD" w14:textId="77777777" w:rsidR="00A54B29" w:rsidRDefault="00A54B29" w:rsidP="002164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9818233"/>
      <w:docPartObj>
        <w:docPartGallery w:val="Page Numbers (Bottom of Page)"/>
        <w:docPartUnique/>
      </w:docPartObj>
    </w:sdtPr>
    <w:sdtContent>
      <w:p w14:paraId="35C8BE04" w14:textId="77777777" w:rsidR="00E6461D" w:rsidRDefault="00E6461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CB7">
          <w:rPr>
            <w:noProof/>
          </w:rPr>
          <w:t>3</w:t>
        </w:r>
        <w:r>
          <w:fldChar w:fldCharType="end"/>
        </w:r>
      </w:p>
    </w:sdtContent>
  </w:sdt>
  <w:p w14:paraId="712E5F5D" w14:textId="77777777" w:rsidR="00E6461D" w:rsidRDefault="00E6461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2610" w14:textId="77777777" w:rsidR="00B87030" w:rsidRPr="00B87030" w:rsidRDefault="00B87030" w:rsidP="00B87030">
    <w:pPr>
      <w:ind w:left="720"/>
      <w:jc w:val="right"/>
      <w:rPr>
        <w:iCs/>
        <w:spacing w:val="-2"/>
        <w:sz w:val="20"/>
        <w:szCs w:val="20"/>
      </w:rPr>
    </w:pPr>
    <w:r w:rsidRPr="00B87030">
      <w:rPr>
        <w:iCs/>
        <w:spacing w:val="-2"/>
        <w:sz w:val="20"/>
        <w:szCs w:val="20"/>
      </w:rPr>
      <w:t>1</w:t>
    </w:r>
  </w:p>
  <w:p w14:paraId="71079B12" w14:textId="4AA18183" w:rsidR="002A0152" w:rsidRDefault="002A0152" w:rsidP="002A0152">
    <w:pPr>
      <w:pStyle w:val="Pidipagina"/>
      <w:rPr>
        <w:rFonts w:ascii="Verdana" w:hAnsi="Verdana"/>
        <w:sz w:val="16"/>
        <w:szCs w:val="16"/>
      </w:rPr>
    </w:pPr>
  </w:p>
  <w:p w14:paraId="31F6EB6E" w14:textId="77777777" w:rsidR="00C44F02" w:rsidRDefault="00C44F02" w:rsidP="00A3752A">
    <w:pPr>
      <w:pStyle w:val="Pidipagina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8BF8" w14:textId="77777777" w:rsidR="00556C24" w:rsidRDefault="00556C24">
      <w:r>
        <w:separator/>
      </w:r>
    </w:p>
  </w:footnote>
  <w:footnote w:type="continuationSeparator" w:id="0">
    <w:p w14:paraId="3A951EB6" w14:textId="77777777" w:rsidR="00556C24" w:rsidRDefault="00556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4EBB" w14:textId="77777777" w:rsidR="00A54B29" w:rsidRDefault="00294B85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DB5866" wp14:editId="5BDB1772">
          <wp:simplePos x="0" y="0"/>
          <wp:positionH relativeFrom="column">
            <wp:posOffset>-200025</wp:posOffset>
          </wp:positionH>
          <wp:positionV relativeFrom="paragraph">
            <wp:posOffset>-140335</wp:posOffset>
          </wp:positionV>
          <wp:extent cx="1657350" cy="895350"/>
          <wp:effectExtent l="0" t="0" r="0" b="0"/>
          <wp:wrapNone/>
          <wp:docPr id="6" name="Immagine 6" descr="LOGO PER CARTA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PER CARTA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032ECF" w14:textId="77777777" w:rsidR="00A54B29" w:rsidRDefault="00087211" w:rsidP="00087211">
    <w:pPr>
      <w:pStyle w:val="Intestazione"/>
      <w:tabs>
        <w:tab w:val="clear" w:pos="4819"/>
        <w:tab w:val="clear" w:pos="9638"/>
        <w:tab w:val="left" w:pos="3225"/>
      </w:tabs>
    </w:pPr>
    <w:r>
      <w:tab/>
    </w:r>
  </w:p>
  <w:p w14:paraId="20276AA2" w14:textId="77777777" w:rsidR="00087211" w:rsidRDefault="00087211" w:rsidP="00087211">
    <w:pPr>
      <w:pStyle w:val="Intestazione"/>
      <w:tabs>
        <w:tab w:val="clear" w:pos="4819"/>
        <w:tab w:val="clear" w:pos="9638"/>
        <w:tab w:val="left" w:pos="3225"/>
      </w:tabs>
    </w:pPr>
  </w:p>
  <w:p w14:paraId="23327B81" w14:textId="77777777" w:rsidR="00087211" w:rsidRDefault="00087211" w:rsidP="00087211">
    <w:pPr>
      <w:pStyle w:val="Intestazione"/>
      <w:tabs>
        <w:tab w:val="clear" w:pos="4819"/>
        <w:tab w:val="clear" w:pos="9638"/>
        <w:tab w:val="left" w:pos="3225"/>
      </w:tabs>
    </w:pPr>
  </w:p>
  <w:p w14:paraId="62B8D59C" w14:textId="77777777" w:rsidR="00087211" w:rsidRDefault="00087211" w:rsidP="00087211">
    <w:pPr>
      <w:pStyle w:val="Intestazione"/>
      <w:tabs>
        <w:tab w:val="clear" w:pos="4819"/>
        <w:tab w:val="clear" w:pos="9638"/>
        <w:tab w:val="left" w:pos="3225"/>
      </w:tabs>
    </w:pPr>
  </w:p>
  <w:p w14:paraId="67E7A207" w14:textId="77777777" w:rsidR="00A54B29" w:rsidRDefault="00A54B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0997" w14:textId="2CBD7321" w:rsidR="00A54B29" w:rsidRDefault="00A54B29">
    <w:pPr>
      <w:pStyle w:val="Intestazione"/>
    </w:pPr>
  </w:p>
  <w:tbl>
    <w:tblPr>
      <w:tblW w:w="5244" w:type="dxa"/>
      <w:tblInd w:w="4962" w:type="dxa"/>
      <w:tblLook w:val="04A0" w:firstRow="1" w:lastRow="0" w:firstColumn="1" w:lastColumn="0" w:noHBand="0" w:noVBand="1"/>
    </w:tblPr>
    <w:tblGrid>
      <w:gridCol w:w="5244"/>
    </w:tblGrid>
    <w:tr w:rsidR="006D0C53" w14:paraId="4661EEE9" w14:textId="77777777" w:rsidTr="006D0C53">
      <w:trPr>
        <w:trHeight w:val="219"/>
      </w:trPr>
      <w:tc>
        <w:tcPr>
          <w:tcW w:w="5244" w:type="dxa"/>
        </w:tcPr>
        <w:p w14:paraId="683EA58D" w14:textId="53701D02" w:rsidR="00933B73" w:rsidRPr="006D0C53" w:rsidRDefault="00933B73" w:rsidP="006D0C53">
          <w:pPr>
            <w:rPr>
              <w:sz w:val="22"/>
              <w:szCs w:val="22"/>
            </w:rPr>
          </w:pPr>
        </w:p>
      </w:tc>
    </w:tr>
  </w:tbl>
  <w:p w14:paraId="6D3017C4" w14:textId="77777777" w:rsidR="00933B73" w:rsidRDefault="00933B73" w:rsidP="006D0C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651"/>
    <w:multiLevelType w:val="hybridMultilevel"/>
    <w:tmpl w:val="31CCD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6601"/>
    <w:multiLevelType w:val="hybridMultilevel"/>
    <w:tmpl w:val="11902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71FFB"/>
    <w:multiLevelType w:val="hybridMultilevel"/>
    <w:tmpl w:val="021C44F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0333515"/>
    <w:multiLevelType w:val="hybridMultilevel"/>
    <w:tmpl w:val="41AA9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D4914"/>
    <w:multiLevelType w:val="multilevel"/>
    <w:tmpl w:val="B1105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1A7119"/>
    <w:multiLevelType w:val="multilevel"/>
    <w:tmpl w:val="18A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ED601A"/>
    <w:multiLevelType w:val="hybridMultilevel"/>
    <w:tmpl w:val="0F881C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772CA"/>
    <w:multiLevelType w:val="hybridMultilevel"/>
    <w:tmpl w:val="F7E82D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507D6"/>
    <w:multiLevelType w:val="hybridMultilevel"/>
    <w:tmpl w:val="C03A03F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832105"/>
    <w:multiLevelType w:val="multilevel"/>
    <w:tmpl w:val="0EB0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DA7D75"/>
    <w:multiLevelType w:val="multilevel"/>
    <w:tmpl w:val="6EC020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40873387"/>
    <w:multiLevelType w:val="multilevel"/>
    <w:tmpl w:val="E294E3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530FDE"/>
    <w:multiLevelType w:val="multilevel"/>
    <w:tmpl w:val="E0CC79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AA0634"/>
    <w:multiLevelType w:val="hybridMultilevel"/>
    <w:tmpl w:val="644E7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C7FE5"/>
    <w:multiLevelType w:val="hybridMultilevel"/>
    <w:tmpl w:val="7FCAEA74"/>
    <w:lvl w:ilvl="0" w:tplc="25DCB1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1625C"/>
    <w:multiLevelType w:val="multilevel"/>
    <w:tmpl w:val="502624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6F1F63"/>
    <w:multiLevelType w:val="hybridMultilevel"/>
    <w:tmpl w:val="C7348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F4618"/>
    <w:multiLevelType w:val="hybridMultilevel"/>
    <w:tmpl w:val="9F4A68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B419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E2170A9"/>
    <w:multiLevelType w:val="hybridMultilevel"/>
    <w:tmpl w:val="89CE0E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3F46A9"/>
    <w:multiLevelType w:val="hybridMultilevel"/>
    <w:tmpl w:val="4E768DA6"/>
    <w:lvl w:ilvl="0" w:tplc="04100001">
      <w:start w:val="1"/>
      <w:numFmt w:val="bullet"/>
      <w:pStyle w:val="BulletSecondoLivello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FF0000"/>
        <w:sz w:val="22"/>
        <w:szCs w:val="22"/>
        <w:u w:val="none"/>
        <w:effect w:val="none"/>
        <w:vertAlign w:val="baseline"/>
        <w:specVanish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FF0000"/>
        <w:sz w:val="22"/>
        <w:szCs w:val="22"/>
        <w:u w:val="none"/>
        <w:effect w:val="none"/>
        <w:vertAlign w:val="baseline"/>
        <w:specVanish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C3A5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28D6E57"/>
    <w:multiLevelType w:val="multilevel"/>
    <w:tmpl w:val="A63236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73085384"/>
    <w:multiLevelType w:val="hybridMultilevel"/>
    <w:tmpl w:val="C9045B8A"/>
    <w:lvl w:ilvl="0" w:tplc="E550C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C0564"/>
    <w:multiLevelType w:val="multilevel"/>
    <w:tmpl w:val="DF0434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FF22966"/>
    <w:multiLevelType w:val="multilevel"/>
    <w:tmpl w:val="CF44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9805598">
    <w:abstractNumId w:val="20"/>
  </w:num>
  <w:num w:numId="2" w16cid:durableId="132866498">
    <w:abstractNumId w:val="8"/>
  </w:num>
  <w:num w:numId="3" w16cid:durableId="2067488596">
    <w:abstractNumId w:val="19"/>
  </w:num>
  <w:num w:numId="4" w16cid:durableId="1448157775">
    <w:abstractNumId w:val="1"/>
  </w:num>
  <w:num w:numId="5" w16cid:durableId="1506093502">
    <w:abstractNumId w:val="17"/>
  </w:num>
  <w:num w:numId="6" w16cid:durableId="1260288730">
    <w:abstractNumId w:val="6"/>
  </w:num>
  <w:num w:numId="7" w16cid:durableId="2020085362">
    <w:abstractNumId w:val="18"/>
  </w:num>
  <w:num w:numId="8" w16cid:durableId="567106433">
    <w:abstractNumId w:val="21"/>
  </w:num>
  <w:num w:numId="9" w16cid:durableId="2076512477">
    <w:abstractNumId w:val="14"/>
  </w:num>
  <w:num w:numId="10" w16cid:durableId="1588805238">
    <w:abstractNumId w:val="7"/>
  </w:num>
  <w:num w:numId="11" w16cid:durableId="1469517864">
    <w:abstractNumId w:val="2"/>
  </w:num>
  <w:num w:numId="12" w16cid:durableId="258291048">
    <w:abstractNumId w:val="0"/>
  </w:num>
  <w:num w:numId="13" w16cid:durableId="908854333">
    <w:abstractNumId w:val="16"/>
  </w:num>
  <w:num w:numId="14" w16cid:durableId="1746805316">
    <w:abstractNumId w:val="3"/>
  </w:num>
  <w:num w:numId="15" w16cid:durableId="1117530468">
    <w:abstractNumId w:val="13"/>
  </w:num>
  <w:num w:numId="16" w16cid:durableId="47386946">
    <w:abstractNumId w:val="23"/>
  </w:num>
  <w:num w:numId="17" w16cid:durableId="711854938">
    <w:abstractNumId w:val="5"/>
  </w:num>
  <w:num w:numId="18" w16cid:durableId="1911037093">
    <w:abstractNumId w:val="4"/>
  </w:num>
  <w:num w:numId="19" w16cid:durableId="2063213730">
    <w:abstractNumId w:val="24"/>
  </w:num>
  <w:num w:numId="20" w16cid:durableId="1385300770">
    <w:abstractNumId w:val="12"/>
  </w:num>
  <w:num w:numId="21" w16cid:durableId="1936210130">
    <w:abstractNumId w:val="10"/>
  </w:num>
  <w:num w:numId="22" w16cid:durableId="1736706414">
    <w:abstractNumId w:val="11"/>
  </w:num>
  <w:num w:numId="23" w16cid:durableId="1614557348">
    <w:abstractNumId w:val="22"/>
  </w:num>
  <w:num w:numId="24" w16cid:durableId="1914898731">
    <w:abstractNumId w:val="15"/>
  </w:num>
  <w:num w:numId="25" w16cid:durableId="1885025146">
    <w:abstractNumId w:val="25"/>
  </w:num>
  <w:num w:numId="26" w16cid:durableId="1670867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B90"/>
    <w:rsid w:val="000037EA"/>
    <w:rsid w:val="00020017"/>
    <w:rsid w:val="00033693"/>
    <w:rsid w:val="00033E53"/>
    <w:rsid w:val="000454FA"/>
    <w:rsid w:val="00046623"/>
    <w:rsid w:val="00047C32"/>
    <w:rsid w:val="00052F28"/>
    <w:rsid w:val="00053DD7"/>
    <w:rsid w:val="000653E1"/>
    <w:rsid w:val="00066FE9"/>
    <w:rsid w:val="00073EAC"/>
    <w:rsid w:val="000762A6"/>
    <w:rsid w:val="00087211"/>
    <w:rsid w:val="00087257"/>
    <w:rsid w:val="000954EA"/>
    <w:rsid w:val="000A61A3"/>
    <w:rsid w:val="000B41CB"/>
    <w:rsid w:val="000B4A80"/>
    <w:rsid w:val="000B5605"/>
    <w:rsid w:val="000D29E8"/>
    <w:rsid w:val="000E0D3C"/>
    <w:rsid w:val="000E1120"/>
    <w:rsid w:val="000E35DA"/>
    <w:rsid w:val="000E3C18"/>
    <w:rsid w:val="000F1C44"/>
    <w:rsid w:val="0011068E"/>
    <w:rsid w:val="001107E0"/>
    <w:rsid w:val="0011631F"/>
    <w:rsid w:val="00116B30"/>
    <w:rsid w:val="00122D9D"/>
    <w:rsid w:val="001257BD"/>
    <w:rsid w:val="00144D20"/>
    <w:rsid w:val="00151C62"/>
    <w:rsid w:val="0018221F"/>
    <w:rsid w:val="001823FF"/>
    <w:rsid w:val="001851B6"/>
    <w:rsid w:val="001925B1"/>
    <w:rsid w:val="001A2DCD"/>
    <w:rsid w:val="001A6B12"/>
    <w:rsid w:val="001A758F"/>
    <w:rsid w:val="001A7D01"/>
    <w:rsid w:val="001C290F"/>
    <w:rsid w:val="001C2BDF"/>
    <w:rsid w:val="001D00B2"/>
    <w:rsid w:val="001D31A1"/>
    <w:rsid w:val="001E318D"/>
    <w:rsid w:val="001E400B"/>
    <w:rsid w:val="001E7488"/>
    <w:rsid w:val="001F7165"/>
    <w:rsid w:val="00200760"/>
    <w:rsid w:val="002014F7"/>
    <w:rsid w:val="00205E94"/>
    <w:rsid w:val="0021647D"/>
    <w:rsid w:val="00217EAF"/>
    <w:rsid w:val="00222CE0"/>
    <w:rsid w:val="00232D48"/>
    <w:rsid w:val="0024791D"/>
    <w:rsid w:val="00250A22"/>
    <w:rsid w:val="00263BCA"/>
    <w:rsid w:val="00264A64"/>
    <w:rsid w:val="00267E61"/>
    <w:rsid w:val="00270FDE"/>
    <w:rsid w:val="00287086"/>
    <w:rsid w:val="00287FEF"/>
    <w:rsid w:val="00291660"/>
    <w:rsid w:val="00294B85"/>
    <w:rsid w:val="002A0152"/>
    <w:rsid w:val="002A35B3"/>
    <w:rsid w:val="002B0E34"/>
    <w:rsid w:val="002B1728"/>
    <w:rsid w:val="002B5506"/>
    <w:rsid w:val="002D72B0"/>
    <w:rsid w:val="002E0CDD"/>
    <w:rsid w:val="002E7119"/>
    <w:rsid w:val="002F29DD"/>
    <w:rsid w:val="002F324F"/>
    <w:rsid w:val="00300FD0"/>
    <w:rsid w:val="00301FA8"/>
    <w:rsid w:val="0030373D"/>
    <w:rsid w:val="00307D0A"/>
    <w:rsid w:val="00315793"/>
    <w:rsid w:val="00317817"/>
    <w:rsid w:val="003304A4"/>
    <w:rsid w:val="00331881"/>
    <w:rsid w:val="0033772B"/>
    <w:rsid w:val="003407A9"/>
    <w:rsid w:val="00343654"/>
    <w:rsid w:val="003554DB"/>
    <w:rsid w:val="0037075D"/>
    <w:rsid w:val="003714DD"/>
    <w:rsid w:val="00373048"/>
    <w:rsid w:val="0037338F"/>
    <w:rsid w:val="003734ED"/>
    <w:rsid w:val="00380C0F"/>
    <w:rsid w:val="00381334"/>
    <w:rsid w:val="0039223A"/>
    <w:rsid w:val="003927FA"/>
    <w:rsid w:val="003A1C70"/>
    <w:rsid w:val="003A3877"/>
    <w:rsid w:val="003A3CF6"/>
    <w:rsid w:val="003A7F70"/>
    <w:rsid w:val="003B081B"/>
    <w:rsid w:val="003B25C5"/>
    <w:rsid w:val="003C010E"/>
    <w:rsid w:val="003C49AE"/>
    <w:rsid w:val="003C56EB"/>
    <w:rsid w:val="003D6077"/>
    <w:rsid w:val="003E004E"/>
    <w:rsid w:val="003E751B"/>
    <w:rsid w:val="003F13A3"/>
    <w:rsid w:val="003F2B10"/>
    <w:rsid w:val="0041220A"/>
    <w:rsid w:val="00420FF9"/>
    <w:rsid w:val="004234C7"/>
    <w:rsid w:val="0042532C"/>
    <w:rsid w:val="00433C91"/>
    <w:rsid w:val="00437363"/>
    <w:rsid w:val="00441939"/>
    <w:rsid w:val="004419AF"/>
    <w:rsid w:val="004426BA"/>
    <w:rsid w:val="00456957"/>
    <w:rsid w:val="004629EC"/>
    <w:rsid w:val="004676C7"/>
    <w:rsid w:val="00474F39"/>
    <w:rsid w:val="00481269"/>
    <w:rsid w:val="00483105"/>
    <w:rsid w:val="004855C7"/>
    <w:rsid w:val="00485B84"/>
    <w:rsid w:val="00491A5C"/>
    <w:rsid w:val="00496D30"/>
    <w:rsid w:val="004A202E"/>
    <w:rsid w:val="004A39A7"/>
    <w:rsid w:val="004A498B"/>
    <w:rsid w:val="004A5A3A"/>
    <w:rsid w:val="004D5354"/>
    <w:rsid w:val="004D56A1"/>
    <w:rsid w:val="004D6785"/>
    <w:rsid w:val="004E0D0F"/>
    <w:rsid w:val="00503FA8"/>
    <w:rsid w:val="00504355"/>
    <w:rsid w:val="005059CE"/>
    <w:rsid w:val="0050788D"/>
    <w:rsid w:val="00510598"/>
    <w:rsid w:val="00512AE2"/>
    <w:rsid w:val="00535EF2"/>
    <w:rsid w:val="0055037D"/>
    <w:rsid w:val="005503B4"/>
    <w:rsid w:val="0055068E"/>
    <w:rsid w:val="00550CC4"/>
    <w:rsid w:val="005539FE"/>
    <w:rsid w:val="00554E4A"/>
    <w:rsid w:val="00556C24"/>
    <w:rsid w:val="005625FE"/>
    <w:rsid w:val="0056676A"/>
    <w:rsid w:val="00567919"/>
    <w:rsid w:val="00570263"/>
    <w:rsid w:val="00570766"/>
    <w:rsid w:val="00575269"/>
    <w:rsid w:val="0059177F"/>
    <w:rsid w:val="00591BFE"/>
    <w:rsid w:val="0059532E"/>
    <w:rsid w:val="005A1B0F"/>
    <w:rsid w:val="005B22D1"/>
    <w:rsid w:val="005D5CFA"/>
    <w:rsid w:val="005D7FC7"/>
    <w:rsid w:val="005E0278"/>
    <w:rsid w:val="005E3980"/>
    <w:rsid w:val="005E422A"/>
    <w:rsid w:val="005F2FB6"/>
    <w:rsid w:val="005F44A0"/>
    <w:rsid w:val="005F67C6"/>
    <w:rsid w:val="006014C1"/>
    <w:rsid w:val="00601C9E"/>
    <w:rsid w:val="00605170"/>
    <w:rsid w:val="006117B3"/>
    <w:rsid w:val="006129DB"/>
    <w:rsid w:val="0061382C"/>
    <w:rsid w:val="00622410"/>
    <w:rsid w:val="006349D9"/>
    <w:rsid w:val="00636EDA"/>
    <w:rsid w:val="00650952"/>
    <w:rsid w:val="00660CF5"/>
    <w:rsid w:val="00661967"/>
    <w:rsid w:val="00662A14"/>
    <w:rsid w:val="006649F7"/>
    <w:rsid w:val="00665A16"/>
    <w:rsid w:val="00670908"/>
    <w:rsid w:val="00673550"/>
    <w:rsid w:val="00676147"/>
    <w:rsid w:val="00681423"/>
    <w:rsid w:val="00685414"/>
    <w:rsid w:val="00685767"/>
    <w:rsid w:val="006925CC"/>
    <w:rsid w:val="00693CB1"/>
    <w:rsid w:val="00695918"/>
    <w:rsid w:val="00696985"/>
    <w:rsid w:val="006A271A"/>
    <w:rsid w:val="006A6022"/>
    <w:rsid w:val="006B28B9"/>
    <w:rsid w:val="006C0913"/>
    <w:rsid w:val="006C5424"/>
    <w:rsid w:val="006D0C53"/>
    <w:rsid w:val="006D2F54"/>
    <w:rsid w:val="006E04DF"/>
    <w:rsid w:val="006E23F5"/>
    <w:rsid w:val="006E7274"/>
    <w:rsid w:val="006F2FFD"/>
    <w:rsid w:val="006F75CC"/>
    <w:rsid w:val="00701368"/>
    <w:rsid w:val="0070387C"/>
    <w:rsid w:val="00707A0E"/>
    <w:rsid w:val="00715A3C"/>
    <w:rsid w:val="00723FEF"/>
    <w:rsid w:val="00727726"/>
    <w:rsid w:val="00727D62"/>
    <w:rsid w:val="0073788D"/>
    <w:rsid w:val="00740D88"/>
    <w:rsid w:val="00742234"/>
    <w:rsid w:val="00742717"/>
    <w:rsid w:val="00742A84"/>
    <w:rsid w:val="00752738"/>
    <w:rsid w:val="00762DB1"/>
    <w:rsid w:val="00772106"/>
    <w:rsid w:val="00786E02"/>
    <w:rsid w:val="007A6888"/>
    <w:rsid w:val="007B07F2"/>
    <w:rsid w:val="007B5DCA"/>
    <w:rsid w:val="007B6C8E"/>
    <w:rsid w:val="007C6D49"/>
    <w:rsid w:val="007D2A23"/>
    <w:rsid w:val="007D6B6E"/>
    <w:rsid w:val="007E745B"/>
    <w:rsid w:val="007E78D0"/>
    <w:rsid w:val="007F39FE"/>
    <w:rsid w:val="007F3FD0"/>
    <w:rsid w:val="007F501A"/>
    <w:rsid w:val="00804F73"/>
    <w:rsid w:val="008219E3"/>
    <w:rsid w:val="008246A5"/>
    <w:rsid w:val="00830F67"/>
    <w:rsid w:val="00831219"/>
    <w:rsid w:val="00833712"/>
    <w:rsid w:val="00834DE9"/>
    <w:rsid w:val="00835466"/>
    <w:rsid w:val="00835A0E"/>
    <w:rsid w:val="00836BD6"/>
    <w:rsid w:val="008408B2"/>
    <w:rsid w:val="0084340D"/>
    <w:rsid w:val="00850C54"/>
    <w:rsid w:val="0085202B"/>
    <w:rsid w:val="00875B3E"/>
    <w:rsid w:val="008816FF"/>
    <w:rsid w:val="008840A3"/>
    <w:rsid w:val="00885468"/>
    <w:rsid w:val="00893C86"/>
    <w:rsid w:val="008966FD"/>
    <w:rsid w:val="008A0F4F"/>
    <w:rsid w:val="008A681D"/>
    <w:rsid w:val="008B24C3"/>
    <w:rsid w:val="008D6A89"/>
    <w:rsid w:val="008E021A"/>
    <w:rsid w:val="008E0324"/>
    <w:rsid w:val="008E0A9D"/>
    <w:rsid w:val="008F1BF8"/>
    <w:rsid w:val="008F26BD"/>
    <w:rsid w:val="00902199"/>
    <w:rsid w:val="00905479"/>
    <w:rsid w:val="009105AF"/>
    <w:rsid w:val="009106FA"/>
    <w:rsid w:val="00927251"/>
    <w:rsid w:val="00932180"/>
    <w:rsid w:val="00933B73"/>
    <w:rsid w:val="0093533C"/>
    <w:rsid w:val="0093588A"/>
    <w:rsid w:val="00947C6D"/>
    <w:rsid w:val="009543E2"/>
    <w:rsid w:val="00956004"/>
    <w:rsid w:val="009747F8"/>
    <w:rsid w:val="00974B7F"/>
    <w:rsid w:val="009772AE"/>
    <w:rsid w:val="009923E6"/>
    <w:rsid w:val="009A0154"/>
    <w:rsid w:val="009A505C"/>
    <w:rsid w:val="009A7586"/>
    <w:rsid w:val="009B1C37"/>
    <w:rsid w:val="009B586E"/>
    <w:rsid w:val="009C0B15"/>
    <w:rsid w:val="009C1032"/>
    <w:rsid w:val="009D3005"/>
    <w:rsid w:val="009D5A1A"/>
    <w:rsid w:val="009D6BCF"/>
    <w:rsid w:val="009D7B6D"/>
    <w:rsid w:val="009E3A5B"/>
    <w:rsid w:val="00A2092A"/>
    <w:rsid w:val="00A21150"/>
    <w:rsid w:val="00A22D22"/>
    <w:rsid w:val="00A34499"/>
    <w:rsid w:val="00A3752A"/>
    <w:rsid w:val="00A437A7"/>
    <w:rsid w:val="00A43804"/>
    <w:rsid w:val="00A54B29"/>
    <w:rsid w:val="00A569B8"/>
    <w:rsid w:val="00A601FB"/>
    <w:rsid w:val="00A66943"/>
    <w:rsid w:val="00A72C07"/>
    <w:rsid w:val="00A82B12"/>
    <w:rsid w:val="00A9144B"/>
    <w:rsid w:val="00A93B82"/>
    <w:rsid w:val="00A9501F"/>
    <w:rsid w:val="00A97B48"/>
    <w:rsid w:val="00A97BBD"/>
    <w:rsid w:val="00AA2E41"/>
    <w:rsid w:val="00AA3ADE"/>
    <w:rsid w:val="00AA7C20"/>
    <w:rsid w:val="00AB3249"/>
    <w:rsid w:val="00AC0E1C"/>
    <w:rsid w:val="00AC1750"/>
    <w:rsid w:val="00AC5652"/>
    <w:rsid w:val="00AC58A6"/>
    <w:rsid w:val="00AC6726"/>
    <w:rsid w:val="00AD5CD4"/>
    <w:rsid w:val="00AE021E"/>
    <w:rsid w:val="00AE3101"/>
    <w:rsid w:val="00AF09B8"/>
    <w:rsid w:val="00AF142D"/>
    <w:rsid w:val="00AF1960"/>
    <w:rsid w:val="00AF32A4"/>
    <w:rsid w:val="00AF78CB"/>
    <w:rsid w:val="00B0161C"/>
    <w:rsid w:val="00B24B3B"/>
    <w:rsid w:val="00B25C03"/>
    <w:rsid w:val="00B25F92"/>
    <w:rsid w:val="00B406C8"/>
    <w:rsid w:val="00B41609"/>
    <w:rsid w:val="00B525A2"/>
    <w:rsid w:val="00B6421A"/>
    <w:rsid w:val="00B65BD4"/>
    <w:rsid w:val="00B700D3"/>
    <w:rsid w:val="00B71760"/>
    <w:rsid w:val="00B739A7"/>
    <w:rsid w:val="00B73B0C"/>
    <w:rsid w:val="00B8608D"/>
    <w:rsid w:val="00B87030"/>
    <w:rsid w:val="00BA0239"/>
    <w:rsid w:val="00BA5AFA"/>
    <w:rsid w:val="00BB2D3A"/>
    <w:rsid w:val="00BB718E"/>
    <w:rsid w:val="00BB762F"/>
    <w:rsid w:val="00BC20D3"/>
    <w:rsid w:val="00BC79B2"/>
    <w:rsid w:val="00BF5285"/>
    <w:rsid w:val="00BF5B01"/>
    <w:rsid w:val="00BF7D2D"/>
    <w:rsid w:val="00C0053B"/>
    <w:rsid w:val="00C214F7"/>
    <w:rsid w:val="00C24109"/>
    <w:rsid w:val="00C42171"/>
    <w:rsid w:val="00C44F02"/>
    <w:rsid w:val="00C46EB0"/>
    <w:rsid w:val="00C50904"/>
    <w:rsid w:val="00C513F6"/>
    <w:rsid w:val="00C6420F"/>
    <w:rsid w:val="00C64247"/>
    <w:rsid w:val="00C7167F"/>
    <w:rsid w:val="00C749D7"/>
    <w:rsid w:val="00C74BC1"/>
    <w:rsid w:val="00C81012"/>
    <w:rsid w:val="00C82DFC"/>
    <w:rsid w:val="00C83055"/>
    <w:rsid w:val="00C85215"/>
    <w:rsid w:val="00C85DAB"/>
    <w:rsid w:val="00C875D9"/>
    <w:rsid w:val="00C90B8F"/>
    <w:rsid w:val="00C912B8"/>
    <w:rsid w:val="00C95A90"/>
    <w:rsid w:val="00C969A3"/>
    <w:rsid w:val="00C975F2"/>
    <w:rsid w:val="00CA05C2"/>
    <w:rsid w:val="00CA504B"/>
    <w:rsid w:val="00CA72E4"/>
    <w:rsid w:val="00CB1BF7"/>
    <w:rsid w:val="00CB2AD9"/>
    <w:rsid w:val="00CC0318"/>
    <w:rsid w:val="00CC0CB7"/>
    <w:rsid w:val="00CD5D9B"/>
    <w:rsid w:val="00CD695B"/>
    <w:rsid w:val="00CE4492"/>
    <w:rsid w:val="00CF03AF"/>
    <w:rsid w:val="00CF3726"/>
    <w:rsid w:val="00CF604E"/>
    <w:rsid w:val="00D02CB1"/>
    <w:rsid w:val="00D10CBC"/>
    <w:rsid w:val="00D33D87"/>
    <w:rsid w:val="00D350EC"/>
    <w:rsid w:val="00D379B5"/>
    <w:rsid w:val="00D379E3"/>
    <w:rsid w:val="00D456A3"/>
    <w:rsid w:val="00D4621A"/>
    <w:rsid w:val="00D4662D"/>
    <w:rsid w:val="00D559EA"/>
    <w:rsid w:val="00D57D16"/>
    <w:rsid w:val="00D6326E"/>
    <w:rsid w:val="00D67E9D"/>
    <w:rsid w:val="00D8516B"/>
    <w:rsid w:val="00D90218"/>
    <w:rsid w:val="00D9090C"/>
    <w:rsid w:val="00DA4874"/>
    <w:rsid w:val="00DA709C"/>
    <w:rsid w:val="00DA7324"/>
    <w:rsid w:val="00DC319F"/>
    <w:rsid w:val="00DC3A52"/>
    <w:rsid w:val="00DC61C2"/>
    <w:rsid w:val="00DC70EF"/>
    <w:rsid w:val="00DD07D1"/>
    <w:rsid w:val="00DD4E21"/>
    <w:rsid w:val="00DE0C27"/>
    <w:rsid w:val="00DE3292"/>
    <w:rsid w:val="00DE4476"/>
    <w:rsid w:val="00DE52A5"/>
    <w:rsid w:val="00DF7025"/>
    <w:rsid w:val="00E018C3"/>
    <w:rsid w:val="00E04928"/>
    <w:rsid w:val="00E228C3"/>
    <w:rsid w:val="00E22EC3"/>
    <w:rsid w:val="00E24A99"/>
    <w:rsid w:val="00E30140"/>
    <w:rsid w:val="00E319E5"/>
    <w:rsid w:val="00E37528"/>
    <w:rsid w:val="00E40A85"/>
    <w:rsid w:val="00E428A7"/>
    <w:rsid w:val="00E44F46"/>
    <w:rsid w:val="00E52D9A"/>
    <w:rsid w:val="00E539A8"/>
    <w:rsid w:val="00E6461D"/>
    <w:rsid w:val="00E6572A"/>
    <w:rsid w:val="00E67165"/>
    <w:rsid w:val="00E71550"/>
    <w:rsid w:val="00E777AA"/>
    <w:rsid w:val="00E8032B"/>
    <w:rsid w:val="00E86D78"/>
    <w:rsid w:val="00E87ABA"/>
    <w:rsid w:val="00EA02B1"/>
    <w:rsid w:val="00EA0B0E"/>
    <w:rsid w:val="00EA0DB0"/>
    <w:rsid w:val="00EA21CE"/>
    <w:rsid w:val="00EB0B38"/>
    <w:rsid w:val="00EB6173"/>
    <w:rsid w:val="00EC24E1"/>
    <w:rsid w:val="00EC6B90"/>
    <w:rsid w:val="00EC7D95"/>
    <w:rsid w:val="00ED5A72"/>
    <w:rsid w:val="00ED6D1E"/>
    <w:rsid w:val="00ED6D38"/>
    <w:rsid w:val="00ED7558"/>
    <w:rsid w:val="00EE6019"/>
    <w:rsid w:val="00EF1934"/>
    <w:rsid w:val="00EF2355"/>
    <w:rsid w:val="00EF3208"/>
    <w:rsid w:val="00F02B5D"/>
    <w:rsid w:val="00F07D9A"/>
    <w:rsid w:val="00F13B23"/>
    <w:rsid w:val="00F22EC4"/>
    <w:rsid w:val="00F268E3"/>
    <w:rsid w:val="00F45A23"/>
    <w:rsid w:val="00F5220C"/>
    <w:rsid w:val="00F5398F"/>
    <w:rsid w:val="00F54039"/>
    <w:rsid w:val="00F562EE"/>
    <w:rsid w:val="00F726DA"/>
    <w:rsid w:val="00F767BD"/>
    <w:rsid w:val="00F803DC"/>
    <w:rsid w:val="00F83B50"/>
    <w:rsid w:val="00F8458D"/>
    <w:rsid w:val="00F92AC4"/>
    <w:rsid w:val="00F9335F"/>
    <w:rsid w:val="00FB4DE4"/>
    <w:rsid w:val="00FC6A61"/>
    <w:rsid w:val="00FD070E"/>
    <w:rsid w:val="00FE4F9B"/>
    <w:rsid w:val="00FE578B"/>
    <w:rsid w:val="00FE67B4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4393A0"/>
  <w15:docId w15:val="{79FD0395-6D9A-4ADA-B459-91760AB7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52F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21647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1647D"/>
  </w:style>
  <w:style w:type="paragraph" w:styleId="Intestazione">
    <w:name w:val="header"/>
    <w:basedOn w:val="Normale"/>
    <w:link w:val="IntestazioneCarattere"/>
    <w:rsid w:val="0021647D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link w:val="TestonormaleCarattere"/>
    <w:rsid w:val="0021647D"/>
    <w:rPr>
      <w:rFonts w:ascii="Trebuchet MS" w:hAnsi="Trebuchet MS"/>
      <w:sz w:val="20"/>
      <w:szCs w:val="20"/>
    </w:rPr>
  </w:style>
  <w:style w:type="character" w:customStyle="1" w:styleId="TestonormaleCarattere">
    <w:name w:val="Testo normale Carattere"/>
    <w:link w:val="Testonormale"/>
    <w:rsid w:val="009B1C37"/>
    <w:rPr>
      <w:rFonts w:ascii="Trebuchet MS" w:hAnsi="Trebuchet MS"/>
      <w:lang w:val="it-IT" w:eastAsia="it-IT" w:bidi="ar-SA"/>
    </w:rPr>
  </w:style>
  <w:style w:type="character" w:styleId="Collegamentoipertestuale">
    <w:name w:val="Hyperlink"/>
    <w:rsid w:val="00A72C07"/>
    <w:rPr>
      <w:color w:val="0000FF"/>
      <w:u w:val="single"/>
    </w:rPr>
  </w:style>
  <w:style w:type="character" w:styleId="Collegamentovisitato">
    <w:name w:val="FollowedHyperlink"/>
    <w:rsid w:val="00A72C07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373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rsid w:val="002A0152"/>
    <w:rPr>
      <w:sz w:val="24"/>
      <w:szCs w:val="24"/>
    </w:rPr>
  </w:style>
  <w:style w:type="character" w:customStyle="1" w:styleId="InformazioniStileCarattereCarattere">
    <w:name w:val="Informazioni Stile Carattere Carattere"/>
    <w:link w:val="InformazioniStile"/>
    <w:locked/>
    <w:rsid w:val="001A2DCD"/>
    <w:rPr>
      <w:rFonts w:ascii="Arial" w:hAnsi="Arial" w:cs="Arial"/>
      <w:i/>
      <w:color w:val="0000FF"/>
      <w:sz w:val="16"/>
    </w:rPr>
  </w:style>
  <w:style w:type="paragraph" w:customStyle="1" w:styleId="InformazioniStile">
    <w:name w:val="Informazioni Stile"/>
    <w:basedOn w:val="Normale"/>
    <w:link w:val="InformazioniStileCarattereCarattere"/>
    <w:rsid w:val="001A2DCD"/>
    <w:pPr>
      <w:tabs>
        <w:tab w:val="left" w:pos="7740"/>
      </w:tabs>
      <w:spacing w:line="240" w:lineRule="exact"/>
      <w:ind w:left="590" w:right="-624"/>
    </w:pPr>
    <w:rPr>
      <w:rFonts w:ascii="Arial" w:hAnsi="Arial" w:cs="Arial"/>
      <w:i/>
      <w:color w:val="0000FF"/>
      <w:sz w:val="16"/>
      <w:szCs w:val="20"/>
    </w:rPr>
  </w:style>
  <w:style w:type="character" w:customStyle="1" w:styleId="TestoLetteraCarattere">
    <w:name w:val="TestoLettera Carattere"/>
    <w:link w:val="TestoLettera"/>
    <w:locked/>
    <w:rsid w:val="001A2DCD"/>
    <w:rPr>
      <w:rFonts w:ascii="Arial" w:hAnsi="Arial" w:cs="Arial"/>
      <w:color w:val="000000"/>
    </w:rPr>
  </w:style>
  <w:style w:type="paragraph" w:customStyle="1" w:styleId="TestoLettera">
    <w:name w:val="TestoLettera"/>
    <w:basedOn w:val="Normale"/>
    <w:link w:val="TestoLetteraCarattere"/>
    <w:rsid w:val="001A2DCD"/>
    <w:pPr>
      <w:tabs>
        <w:tab w:val="center" w:pos="7740"/>
      </w:tabs>
      <w:spacing w:after="120" w:line="240" w:lineRule="exact"/>
      <w:ind w:left="59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BulletSecondoLivello">
    <w:name w:val="BulletSecondoLivello"/>
    <w:basedOn w:val="Normale"/>
    <w:rsid w:val="001A2DCD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EB6173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rsid w:val="00F5220C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D10CBC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0D29E8"/>
    <w:rPr>
      <w:color w:val="605E5C"/>
      <w:shd w:val="clear" w:color="auto" w:fill="E1DFDD"/>
    </w:rPr>
  </w:style>
  <w:style w:type="paragraph" w:customStyle="1" w:styleId="Default">
    <w:name w:val="Default"/>
    <w:rsid w:val="008816F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">
    <w:name w:val="paragraph"/>
    <w:basedOn w:val="Normale"/>
    <w:rsid w:val="0033772B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33772B"/>
  </w:style>
  <w:style w:type="character" w:customStyle="1" w:styleId="eop">
    <w:name w:val="eop"/>
    <w:basedOn w:val="Carpredefinitoparagrafo"/>
    <w:rsid w:val="0033772B"/>
  </w:style>
  <w:style w:type="character" w:customStyle="1" w:styleId="scxw21173957">
    <w:name w:val="scxw21173957"/>
    <w:basedOn w:val="Carpredefinitoparagrafo"/>
    <w:rsid w:val="0033772B"/>
  </w:style>
  <w:style w:type="paragraph" w:customStyle="1" w:styleId="Corpodeltesto31">
    <w:name w:val="Corpo del testo 31"/>
    <w:basedOn w:val="Normale"/>
    <w:rsid w:val="003F13A3"/>
    <w:pPr>
      <w:suppressAutoHyphens/>
      <w:jc w:val="both"/>
    </w:pPr>
    <w:rPr>
      <w:color w:val="000000"/>
      <w:kern w:val="1"/>
      <w:lang w:eastAsia="zh-CN"/>
    </w:rPr>
  </w:style>
  <w:style w:type="paragraph" w:styleId="Corpotesto">
    <w:name w:val="Body Text"/>
    <w:basedOn w:val="Normale"/>
    <w:link w:val="CorpotestoCarattere"/>
    <w:rsid w:val="003F13A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b/>
      <w:kern w:val="28"/>
      <w:sz w:val="22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3F13A3"/>
    <w:rPr>
      <w:rFonts w:ascii="Arial" w:hAnsi="Arial"/>
      <w:b/>
      <w:kern w:val="2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1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0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8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71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6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7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7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03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9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1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1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12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9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1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7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7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6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7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3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4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3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7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2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9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5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99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5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8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321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olo\Desktop\IT-carta-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762d50d-830c-4e4f-8419-e263bef063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60F4A0D4087345B9C907B35F3C0EDF" ma:contentTypeVersion="11" ma:contentTypeDescription="Creare un nuovo documento." ma:contentTypeScope="" ma:versionID="49111f02e10a2147313650413ec9c952">
  <xsd:schema xmlns:xsd="http://www.w3.org/2001/XMLSchema" xmlns:xs="http://www.w3.org/2001/XMLSchema" xmlns:p="http://schemas.microsoft.com/office/2006/metadata/properties" xmlns:ns2="c762d50d-830c-4e4f-8419-e263bef06382" xmlns:ns3="cbe2196d-fd01-4f5c-b2c6-0bab6cd405bd" targetNamespace="http://schemas.microsoft.com/office/2006/metadata/properties" ma:root="true" ma:fieldsID="9982f40db84e9ca82373840dd02b9f54" ns2:_="" ns3:_="">
    <xsd:import namespace="c762d50d-830c-4e4f-8419-e263bef06382"/>
    <xsd:import namespace="cbe2196d-fd01-4f5c-b2c6-0bab6cd40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2d50d-830c-4e4f-8419-e263bef06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3" nillable="true" ma:displayName="Stato consenso" ma:internalName="_x0024_Resources_x003a_core_x002c_Signoff_Status_x003b_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2196d-fd01-4f5c-b2c6-0bab6cd40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28AE06-7EC2-475A-91CF-A86977C0F187}">
  <ds:schemaRefs>
    <ds:schemaRef ds:uri="http://schemas.microsoft.com/office/2006/metadata/properties"/>
    <ds:schemaRef ds:uri="http://schemas.microsoft.com/office/infopath/2007/PartnerControls"/>
    <ds:schemaRef ds:uri="c762d50d-830c-4e4f-8419-e263bef06382"/>
  </ds:schemaRefs>
</ds:datastoreItem>
</file>

<file path=customXml/itemProps2.xml><?xml version="1.0" encoding="utf-8"?>
<ds:datastoreItem xmlns:ds="http://schemas.openxmlformats.org/officeDocument/2006/customXml" ds:itemID="{FC4E32F0-49B5-48D5-85B1-67E0782C0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2d50d-830c-4e4f-8419-e263bef06382"/>
    <ds:schemaRef ds:uri="cbe2196d-fd01-4f5c-b2c6-0bab6cd40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80134F-8A01-45C9-8972-FFDE472FE0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IT-carta-intestata.dotx</Template>
  <TotalTime>8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Inea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Pamela Longo (CREA-IT)</cp:lastModifiedBy>
  <cp:revision>14</cp:revision>
  <cp:lastPrinted>2017-05-02T11:30:00Z</cp:lastPrinted>
  <dcterms:created xsi:type="dcterms:W3CDTF">2024-01-03T10:49:00Z</dcterms:created>
  <dcterms:modified xsi:type="dcterms:W3CDTF">2026-09-22T06:29:00Z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0x010100EE60F4A0D4087345B9C907B35F3C0EDF</vt:lpwstr>
  </property>
</Properties>
</file>